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FBED2" w14:textId="77777777" w:rsidR="008B4305" w:rsidRPr="00CD212C" w:rsidRDefault="008B4305" w:rsidP="00CD212C">
      <w:pPr>
        <w:pStyle w:val="Heading1"/>
      </w:pPr>
      <w:r w:rsidRPr="00CD212C">
        <w:t>Summary</w:t>
      </w:r>
    </w:p>
    <w:p w14:paraId="5308441F" w14:textId="33E8BF9F" w:rsidR="00FD0223" w:rsidRPr="00FD0223" w:rsidRDefault="00FD0223" w:rsidP="00A34D40">
      <w:pPr>
        <w:pStyle w:val="ResumeText"/>
        <w:jc w:val="both"/>
        <w:rPr>
          <w:rFonts w:ascii="Arial" w:hAnsi="Arial" w:cs="Arial"/>
        </w:rPr>
      </w:pPr>
      <w:r w:rsidRPr="00FD0223">
        <w:rPr>
          <w:rFonts w:ascii="Arial" w:hAnsi="Arial" w:cs="Arial"/>
        </w:rPr>
        <w:t>David Adams is a</w:t>
      </w:r>
      <w:r w:rsidR="006E08D2">
        <w:rPr>
          <w:rFonts w:ascii="Arial" w:hAnsi="Arial" w:cs="Arial"/>
        </w:rPr>
        <w:t xml:space="preserve"> partner</w:t>
      </w:r>
      <w:r w:rsidR="00B14809">
        <w:rPr>
          <w:rFonts w:ascii="Arial" w:hAnsi="Arial" w:cs="Arial"/>
        </w:rPr>
        <w:t xml:space="preserve"> in</w:t>
      </w:r>
      <w:r w:rsidRPr="00FD0223">
        <w:rPr>
          <w:rFonts w:ascii="Arial" w:hAnsi="Arial" w:cs="Arial"/>
        </w:rPr>
        <w:t xml:space="preserve"> ScottMadden</w:t>
      </w:r>
      <w:r w:rsidR="006E08D2">
        <w:rPr>
          <w:rFonts w:ascii="Arial" w:hAnsi="Arial" w:cs="Arial"/>
        </w:rPr>
        <w:t>’s energy practice</w:t>
      </w:r>
      <w:r w:rsidR="00434E19">
        <w:rPr>
          <w:rFonts w:ascii="Arial" w:hAnsi="Arial" w:cs="Arial"/>
        </w:rPr>
        <w:t>,</w:t>
      </w:r>
      <w:r w:rsidRPr="00FD0223">
        <w:rPr>
          <w:rFonts w:ascii="Arial" w:hAnsi="Arial" w:cs="Arial"/>
        </w:rPr>
        <w:t xml:space="preserve"> and </w:t>
      </w:r>
      <w:r w:rsidR="006E08D2">
        <w:rPr>
          <w:rFonts w:ascii="Arial" w:hAnsi="Arial" w:cs="Arial"/>
        </w:rPr>
        <w:t>for more than 2</w:t>
      </w:r>
      <w:r w:rsidRPr="00FD0223">
        <w:rPr>
          <w:rFonts w:ascii="Arial" w:hAnsi="Arial" w:cs="Arial"/>
        </w:rPr>
        <w:t>0 years</w:t>
      </w:r>
      <w:r w:rsidR="00B14809">
        <w:rPr>
          <w:rFonts w:ascii="Arial" w:hAnsi="Arial" w:cs="Arial"/>
        </w:rPr>
        <w:t>,</w:t>
      </w:r>
      <w:r w:rsidR="00434E19">
        <w:rPr>
          <w:rFonts w:ascii="Arial" w:hAnsi="Arial" w:cs="Arial"/>
        </w:rPr>
        <w:t xml:space="preserve"> he</w:t>
      </w:r>
      <w:r w:rsidR="006E08D2">
        <w:rPr>
          <w:rFonts w:ascii="Arial" w:hAnsi="Arial" w:cs="Arial"/>
        </w:rPr>
        <w:t xml:space="preserve"> has </w:t>
      </w:r>
      <w:r w:rsidRPr="00FD0223">
        <w:rPr>
          <w:rFonts w:ascii="Arial" w:hAnsi="Arial" w:cs="Arial"/>
        </w:rPr>
        <w:t>consulted extensively with clients across North America</w:t>
      </w:r>
      <w:r w:rsidR="006E08D2">
        <w:rPr>
          <w:rFonts w:ascii="Arial" w:hAnsi="Arial" w:cs="Arial"/>
        </w:rPr>
        <w:t xml:space="preserve">. </w:t>
      </w:r>
      <w:r w:rsidR="00D701E2">
        <w:rPr>
          <w:rFonts w:ascii="Arial" w:hAnsi="Arial" w:cs="Arial"/>
        </w:rPr>
        <w:t>Over the course of his career</w:t>
      </w:r>
      <w:r w:rsidR="006E08D2">
        <w:rPr>
          <w:rFonts w:ascii="Arial" w:hAnsi="Arial" w:cs="Arial"/>
        </w:rPr>
        <w:t>, David has program</w:t>
      </w:r>
      <w:r w:rsidR="00434E19">
        <w:rPr>
          <w:rFonts w:ascii="Arial" w:hAnsi="Arial" w:cs="Arial"/>
        </w:rPr>
        <w:t>-</w:t>
      </w:r>
      <w:r w:rsidR="006E08D2">
        <w:rPr>
          <w:rFonts w:ascii="Arial" w:hAnsi="Arial" w:cs="Arial"/>
        </w:rPr>
        <w:t>managed the build-out of several large infrastructure projects</w:t>
      </w:r>
      <w:r w:rsidR="00434E19">
        <w:rPr>
          <w:rFonts w:ascii="Arial" w:hAnsi="Arial" w:cs="Arial"/>
        </w:rPr>
        <w:t>,</w:t>
      </w:r>
      <w:r w:rsidR="006E08D2">
        <w:rPr>
          <w:rFonts w:ascii="Arial" w:hAnsi="Arial" w:cs="Arial"/>
        </w:rPr>
        <w:t xml:space="preserve"> led multi-year technology</w:t>
      </w:r>
      <w:r w:rsidR="00D701E2">
        <w:rPr>
          <w:rFonts w:ascii="Arial" w:hAnsi="Arial" w:cs="Arial"/>
        </w:rPr>
        <w:t xml:space="preserve"> implementations, supported</w:t>
      </w:r>
      <w:r w:rsidR="00346CFF" w:rsidRPr="00FD0223">
        <w:rPr>
          <w:rFonts w:ascii="Arial" w:hAnsi="Arial" w:cs="Arial"/>
        </w:rPr>
        <w:t xml:space="preserve"> </w:t>
      </w:r>
      <w:r w:rsidR="00B42D52">
        <w:rPr>
          <w:rFonts w:ascii="Arial" w:hAnsi="Arial" w:cs="Arial"/>
        </w:rPr>
        <w:t>rate and regulatory filing processes</w:t>
      </w:r>
      <w:r w:rsidR="00434E19">
        <w:rPr>
          <w:rFonts w:ascii="Arial" w:hAnsi="Arial" w:cs="Arial"/>
        </w:rPr>
        <w:t>,</w:t>
      </w:r>
      <w:r w:rsidR="00D701E2">
        <w:rPr>
          <w:rFonts w:ascii="Arial" w:hAnsi="Arial" w:cs="Arial"/>
        </w:rPr>
        <w:t xml:space="preserve"> </w:t>
      </w:r>
      <w:r w:rsidR="00B42D52">
        <w:rPr>
          <w:rFonts w:ascii="Arial" w:hAnsi="Arial" w:cs="Arial"/>
        </w:rPr>
        <w:t xml:space="preserve">guided </w:t>
      </w:r>
      <w:r w:rsidRPr="00FD0223">
        <w:rPr>
          <w:rFonts w:ascii="Arial" w:hAnsi="Arial" w:cs="Arial"/>
        </w:rPr>
        <w:t xml:space="preserve">numerous business planning and strategy </w:t>
      </w:r>
      <w:r w:rsidR="00847AA8" w:rsidRPr="00FD0223">
        <w:rPr>
          <w:rFonts w:ascii="Arial" w:hAnsi="Arial" w:cs="Arial"/>
        </w:rPr>
        <w:t>engagements</w:t>
      </w:r>
      <w:r w:rsidR="00434E19">
        <w:rPr>
          <w:rFonts w:ascii="Arial" w:hAnsi="Arial" w:cs="Arial"/>
        </w:rPr>
        <w:t>,</w:t>
      </w:r>
      <w:r w:rsidRPr="00FD0223">
        <w:rPr>
          <w:rFonts w:ascii="Arial" w:hAnsi="Arial" w:cs="Arial"/>
        </w:rPr>
        <w:t xml:space="preserve"> advised clients on business process and </w:t>
      </w:r>
      <w:r w:rsidR="00F70EF0">
        <w:rPr>
          <w:rFonts w:ascii="Arial" w:hAnsi="Arial" w:cs="Arial"/>
        </w:rPr>
        <w:t>information technology (</w:t>
      </w:r>
      <w:r w:rsidRPr="00FD0223">
        <w:rPr>
          <w:rFonts w:ascii="Arial" w:hAnsi="Arial" w:cs="Arial"/>
        </w:rPr>
        <w:t>IT</w:t>
      </w:r>
      <w:r w:rsidR="00F70EF0">
        <w:rPr>
          <w:rFonts w:ascii="Arial" w:hAnsi="Arial" w:cs="Arial"/>
        </w:rPr>
        <w:t>)</w:t>
      </w:r>
      <w:r w:rsidRPr="00FD0223">
        <w:rPr>
          <w:rFonts w:ascii="Arial" w:hAnsi="Arial" w:cs="Arial"/>
        </w:rPr>
        <w:t xml:space="preserve"> </w:t>
      </w:r>
      <w:r w:rsidR="00847AA8">
        <w:rPr>
          <w:rFonts w:ascii="Arial" w:hAnsi="Arial" w:cs="Arial"/>
        </w:rPr>
        <w:t>delivery model improvements</w:t>
      </w:r>
      <w:r w:rsidR="00434E19">
        <w:rPr>
          <w:rFonts w:ascii="Arial" w:hAnsi="Arial" w:cs="Arial"/>
        </w:rPr>
        <w:t>,</w:t>
      </w:r>
      <w:r w:rsidR="00847AA8">
        <w:rPr>
          <w:rFonts w:ascii="Arial" w:hAnsi="Arial" w:cs="Arial"/>
        </w:rPr>
        <w:t xml:space="preserve"> </w:t>
      </w:r>
      <w:r w:rsidRPr="00FD0223">
        <w:rPr>
          <w:rFonts w:ascii="Arial" w:hAnsi="Arial" w:cs="Arial"/>
        </w:rPr>
        <w:t>and manage</w:t>
      </w:r>
      <w:r w:rsidR="00346CFF">
        <w:rPr>
          <w:rFonts w:ascii="Arial" w:hAnsi="Arial" w:cs="Arial"/>
        </w:rPr>
        <w:t xml:space="preserve">d the delivery of software and services </w:t>
      </w:r>
      <w:r w:rsidR="00D701E2">
        <w:rPr>
          <w:rFonts w:ascii="Arial" w:hAnsi="Arial" w:cs="Arial"/>
        </w:rPr>
        <w:t>through</w:t>
      </w:r>
      <w:r w:rsidR="00346CFF">
        <w:rPr>
          <w:rFonts w:ascii="Arial" w:hAnsi="Arial" w:cs="Arial"/>
        </w:rPr>
        <w:t xml:space="preserve"> offshore service provider</w:t>
      </w:r>
      <w:r w:rsidR="00D701E2">
        <w:rPr>
          <w:rFonts w:ascii="Arial" w:hAnsi="Arial" w:cs="Arial"/>
        </w:rPr>
        <w:t>s</w:t>
      </w:r>
      <w:r w:rsidR="00346CFF">
        <w:rPr>
          <w:rFonts w:ascii="Arial" w:hAnsi="Arial" w:cs="Arial"/>
        </w:rPr>
        <w:t xml:space="preserve">. </w:t>
      </w:r>
      <w:r w:rsidRPr="00FD0223">
        <w:rPr>
          <w:rFonts w:ascii="Arial" w:hAnsi="Arial" w:cs="Arial"/>
        </w:rPr>
        <w:t xml:space="preserve">Prior to joining ScottMadden, </w:t>
      </w:r>
      <w:r w:rsidR="00434E19">
        <w:rPr>
          <w:rFonts w:ascii="Arial" w:hAnsi="Arial" w:cs="Arial"/>
        </w:rPr>
        <w:t>he</w:t>
      </w:r>
      <w:r w:rsidRPr="00FD0223">
        <w:rPr>
          <w:rFonts w:ascii="Arial" w:hAnsi="Arial" w:cs="Arial"/>
        </w:rPr>
        <w:t xml:space="preserve"> was </w:t>
      </w:r>
      <w:r w:rsidR="00304054" w:rsidRPr="00FD0223">
        <w:rPr>
          <w:rFonts w:ascii="Arial" w:hAnsi="Arial" w:cs="Arial"/>
        </w:rPr>
        <w:t>vice president</w:t>
      </w:r>
      <w:r w:rsidR="000A1F4A">
        <w:rPr>
          <w:rFonts w:ascii="Arial" w:hAnsi="Arial" w:cs="Arial"/>
        </w:rPr>
        <w:t xml:space="preserve"> of </w:t>
      </w:r>
      <w:r w:rsidR="00304054" w:rsidRPr="00FD0223">
        <w:rPr>
          <w:rFonts w:ascii="Arial" w:hAnsi="Arial" w:cs="Arial"/>
        </w:rPr>
        <w:t xml:space="preserve">global delivery </w:t>
      </w:r>
      <w:r w:rsidRPr="00FD0223">
        <w:rPr>
          <w:rFonts w:ascii="Arial" w:hAnsi="Arial" w:cs="Arial"/>
        </w:rPr>
        <w:t xml:space="preserve">for a leading provider of outsourced </w:t>
      </w:r>
      <w:r w:rsidR="00847AA8">
        <w:rPr>
          <w:rFonts w:ascii="Arial" w:hAnsi="Arial" w:cs="Arial"/>
        </w:rPr>
        <w:t>technology services</w:t>
      </w:r>
      <w:r w:rsidRPr="00FD0223">
        <w:rPr>
          <w:rFonts w:ascii="Arial" w:hAnsi="Arial" w:cs="Arial"/>
        </w:rPr>
        <w:t xml:space="preserve"> to the energy industry. He has also consulted for both Xansa and Navigant Consulting where he specialized in energy industry restructuring and the transition to competitive </w:t>
      </w:r>
      <w:r w:rsidR="00B14809">
        <w:rPr>
          <w:rFonts w:ascii="Arial" w:hAnsi="Arial" w:cs="Arial"/>
        </w:rPr>
        <w:t>energy markets</w:t>
      </w:r>
      <w:r w:rsidRPr="00FD0223">
        <w:rPr>
          <w:rFonts w:ascii="Arial" w:hAnsi="Arial" w:cs="Arial"/>
        </w:rPr>
        <w:t xml:space="preserve">. </w:t>
      </w:r>
      <w:r w:rsidR="00434E19">
        <w:rPr>
          <w:rFonts w:ascii="Arial" w:hAnsi="Arial" w:cs="Arial"/>
        </w:rPr>
        <w:t>David</w:t>
      </w:r>
      <w:r w:rsidRPr="00FD0223">
        <w:rPr>
          <w:rFonts w:ascii="Arial" w:hAnsi="Arial" w:cs="Arial"/>
        </w:rPr>
        <w:t xml:space="preserve"> started his career with FirstEnergy where </w:t>
      </w:r>
      <w:r w:rsidR="000A1F4A">
        <w:rPr>
          <w:rFonts w:ascii="Arial" w:hAnsi="Arial" w:cs="Arial"/>
        </w:rPr>
        <w:t xml:space="preserve">he </w:t>
      </w:r>
      <w:r w:rsidRPr="00FD0223">
        <w:rPr>
          <w:rFonts w:ascii="Arial" w:hAnsi="Arial" w:cs="Arial"/>
        </w:rPr>
        <w:t>held marketing and sales management roles</w:t>
      </w:r>
      <w:r w:rsidR="00346CFF">
        <w:rPr>
          <w:rFonts w:ascii="Arial" w:hAnsi="Arial" w:cs="Arial"/>
        </w:rPr>
        <w:t xml:space="preserve">. </w:t>
      </w:r>
      <w:r w:rsidR="00434E19">
        <w:rPr>
          <w:rFonts w:ascii="Arial" w:hAnsi="Arial" w:cs="Arial"/>
        </w:rPr>
        <w:t>He</w:t>
      </w:r>
      <w:r w:rsidRPr="00FD0223">
        <w:rPr>
          <w:rFonts w:ascii="Arial" w:hAnsi="Arial" w:cs="Arial"/>
        </w:rPr>
        <w:t xml:space="preserve"> earned a B.B.A. in marketing from Eastern Michigan University and received </w:t>
      </w:r>
      <w:r w:rsidR="00304054">
        <w:rPr>
          <w:rFonts w:ascii="Arial" w:hAnsi="Arial" w:cs="Arial"/>
        </w:rPr>
        <w:t>an</w:t>
      </w:r>
      <w:r w:rsidRPr="00FD0223">
        <w:rPr>
          <w:rFonts w:ascii="Arial" w:hAnsi="Arial" w:cs="Arial"/>
        </w:rPr>
        <w:t xml:space="preserve"> M.B.A. from the Weatherhead School of Management at Case Western Reserve University.</w:t>
      </w:r>
    </w:p>
    <w:p w14:paraId="7F2A3E30" w14:textId="77777777" w:rsidR="00CD212C" w:rsidRPr="00CD212C" w:rsidRDefault="00CD212C" w:rsidP="00A34D40">
      <w:pPr>
        <w:pStyle w:val="Heading1"/>
        <w:jc w:val="both"/>
      </w:pPr>
      <w:r w:rsidRPr="00CD212C">
        <w:t>Areas of Specialization</w:t>
      </w:r>
    </w:p>
    <w:p w14:paraId="04834E52" w14:textId="77777777" w:rsidR="00D701E2" w:rsidRDefault="00D701E2" w:rsidP="00D701E2">
      <w:pPr>
        <w:pStyle w:val="NoSpacing"/>
        <w:jc w:val="both"/>
      </w:pPr>
      <w:r>
        <w:t>Transmission and distribution</w:t>
      </w:r>
    </w:p>
    <w:p w14:paraId="487BF957" w14:textId="3176833E" w:rsidR="00D701E2" w:rsidRDefault="00D701E2" w:rsidP="00D701E2">
      <w:pPr>
        <w:pStyle w:val="NoSpacing"/>
        <w:jc w:val="both"/>
      </w:pPr>
      <w:r>
        <w:t>Program and project management</w:t>
      </w:r>
    </w:p>
    <w:p w14:paraId="6E1B580A" w14:textId="10EEE1D0" w:rsidR="00B42D52" w:rsidRDefault="00B42D52" w:rsidP="00A34D40">
      <w:pPr>
        <w:pStyle w:val="NoSpacing"/>
        <w:jc w:val="both"/>
      </w:pPr>
      <w:r>
        <w:t xml:space="preserve">Rates </w:t>
      </w:r>
      <w:r w:rsidR="000A1F4A">
        <w:t>and regulation</w:t>
      </w:r>
    </w:p>
    <w:p w14:paraId="31737A4C" w14:textId="3EA47DDF" w:rsidR="00B42D52" w:rsidRDefault="00B42D52" w:rsidP="00A34D40">
      <w:pPr>
        <w:pStyle w:val="NoSpacing"/>
        <w:jc w:val="both"/>
      </w:pPr>
      <w:r>
        <w:t>Strateg</w:t>
      </w:r>
      <w:r w:rsidR="007B7A04">
        <w:t xml:space="preserve">ic and </w:t>
      </w:r>
      <w:r w:rsidR="000A1F4A">
        <w:t>business planning</w:t>
      </w:r>
    </w:p>
    <w:p w14:paraId="38CC1642" w14:textId="158CF47F" w:rsidR="00847AA8" w:rsidRPr="0018493F" w:rsidRDefault="007B7A04" w:rsidP="00A34D40">
      <w:pPr>
        <w:pStyle w:val="NoSpacing"/>
        <w:jc w:val="both"/>
      </w:pPr>
      <w:r>
        <w:t>Technology</w:t>
      </w:r>
      <w:r w:rsidR="00D701E2">
        <w:t xml:space="preserve"> implementation</w:t>
      </w:r>
    </w:p>
    <w:p w14:paraId="10F09501" w14:textId="45827785" w:rsidR="00471C26" w:rsidRDefault="007B7A04" w:rsidP="00B42D52">
      <w:pPr>
        <w:pStyle w:val="NoSpacing"/>
        <w:jc w:val="both"/>
      </w:pPr>
      <w:r>
        <w:t xml:space="preserve">Program </w:t>
      </w:r>
      <w:r w:rsidR="000A1F4A">
        <w:t>design/implementation</w:t>
      </w:r>
    </w:p>
    <w:p w14:paraId="7B07E2F8" w14:textId="77777777" w:rsidR="00CD212C" w:rsidRPr="00CD212C" w:rsidRDefault="00CD212C" w:rsidP="00A34D40">
      <w:pPr>
        <w:pStyle w:val="Heading1"/>
        <w:jc w:val="both"/>
      </w:pPr>
      <w:r w:rsidRPr="00CD212C">
        <w:t>Recent Assignments</w:t>
      </w:r>
    </w:p>
    <w:p w14:paraId="0A64EA2D" w14:textId="32B2AA06" w:rsidR="00B93E4F" w:rsidRDefault="00B93E4F" w:rsidP="00B93E4F">
      <w:pPr>
        <w:pStyle w:val="NoSpacing"/>
        <w:jc w:val="both"/>
      </w:pPr>
      <w:r>
        <w:t>Program manage</w:t>
      </w:r>
      <w:r w:rsidR="00954CE2">
        <w:t>d</w:t>
      </w:r>
      <w:r>
        <w:t xml:space="preserve"> the design and construction of a $100</w:t>
      </w:r>
      <w:r w:rsidR="00434E19">
        <w:t xml:space="preserve"> million</w:t>
      </w:r>
      <w:r>
        <w:t xml:space="preserve"> campus to provide a new “hub” for a client’s facilities, supply chain, transportation</w:t>
      </w:r>
      <w:r w:rsidR="00434E19">
        <w:t>,</w:t>
      </w:r>
      <w:r>
        <w:t xml:space="preserve"> and transmission and distribution business units</w:t>
      </w:r>
      <w:r w:rsidR="00434E19">
        <w:t>.</w:t>
      </w:r>
      <w:r>
        <w:t xml:space="preserve"> Served in an advisory capacity to the client’s program manager providing subject matter expertise on large capital project management practices and ensuring adherence to schedule and budget</w:t>
      </w:r>
    </w:p>
    <w:p w14:paraId="0A67EF3D" w14:textId="3A4E3315" w:rsidR="00D701E2" w:rsidRDefault="00B93E4F" w:rsidP="00DD0680">
      <w:pPr>
        <w:pStyle w:val="NoSpacing"/>
        <w:jc w:val="both"/>
      </w:pPr>
      <w:r>
        <w:t>Supported the development of a real estate and facilities strategy to identify long-term opportunities to optimize the compa</w:t>
      </w:r>
      <w:r w:rsidR="00BB222E">
        <w:t>ny’s</w:t>
      </w:r>
      <w:r>
        <w:t xml:space="preserve"> real estate </w:t>
      </w:r>
      <w:r w:rsidR="00BB222E">
        <w:t>portfolio</w:t>
      </w:r>
      <w:r>
        <w:t xml:space="preserve"> considering post-pandemic </w:t>
      </w:r>
      <w:r w:rsidR="00BB222E">
        <w:t>work models, facility age</w:t>
      </w:r>
      <w:r w:rsidR="00434E19">
        <w:t>,</w:t>
      </w:r>
      <w:r w:rsidR="00BB222E">
        <w:t xml:space="preserve"> and condition</w:t>
      </w:r>
    </w:p>
    <w:p w14:paraId="3FCFC59A" w14:textId="51C893DE" w:rsidR="00D701E2" w:rsidRDefault="00BB222E" w:rsidP="00DD0680">
      <w:pPr>
        <w:pStyle w:val="NoSpacing"/>
        <w:jc w:val="both"/>
      </w:pPr>
      <w:r>
        <w:t>Program manage</w:t>
      </w:r>
      <w:r w:rsidR="00954CE2">
        <w:t>d</w:t>
      </w:r>
      <w:r>
        <w:t xml:space="preserve"> the construction of primary and backup transmission </w:t>
      </w:r>
      <w:r w:rsidR="00EF7DD0">
        <w:t>control centers required to manage real-time operations of a client’s new transmission system</w:t>
      </w:r>
      <w:r w:rsidR="00C95C86">
        <w:t>.</w:t>
      </w:r>
      <w:r w:rsidR="00EF7DD0">
        <w:t xml:space="preserve"> Facilitated an integrated approach to planning and execution across independent work streams</w:t>
      </w:r>
      <w:r w:rsidR="00C95C86">
        <w:t>,</w:t>
      </w:r>
      <w:r w:rsidR="00EF7DD0">
        <w:t xml:space="preserve"> including engineering, procurement, construction, technology, operations, and compliance</w:t>
      </w:r>
    </w:p>
    <w:p w14:paraId="54FBCD6C" w14:textId="2DED6CCE" w:rsidR="007922EE" w:rsidRDefault="007922EE" w:rsidP="00DD0680">
      <w:pPr>
        <w:pStyle w:val="NoSpacing"/>
        <w:jc w:val="both"/>
      </w:pPr>
      <w:r>
        <w:t>Led an audit of a client’s engineering and construction management practices to identify control gaps and risk points within key operational processes</w:t>
      </w:r>
      <w:r w:rsidR="00C95C86">
        <w:t>.</w:t>
      </w:r>
      <w:r>
        <w:t xml:space="preserve"> Identified improvement opportunities and provided recommendations for addressing gaps and </w:t>
      </w:r>
      <w:r w:rsidR="00667904">
        <w:t xml:space="preserve">strengthening </w:t>
      </w:r>
      <w:r>
        <w:t>controls</w:t>
      </w:r>
      <w:r w:rsidR="00667904">
        <w:t xml:space="preserve"> and </w:t>
      </w:r>
      <w:r>
        <w:t>oversight</w:t>
      </w:r>
    </w:p>
    <w:p w14:paraId="356C593B" w14:textId="3612C6F3" w:rsidR="0095496E" w:rsidRDefault="0095496E" w:rsidP="00DD0680">
      <w:pPr>
        <w:pStyle w:val="NoSpacing"/>
        <w:jc w:val="both"/>
      </w:pPr>
      <w:r>
        <w:t>Provided expert support of an engagement to develop recommendations for improving a company’s real-time distribution operation functions</w:t>
      </w:r>
      <w:r w:rsidR="00B14809">
        <w:t xml:space="preserve">, considering greater penetration of automation </w:t>
      </w:r>
      <w:r>
        <w:t xml:space="preserve">and </w:t>
      </w:r>
      <w:r w:rsidR="00B14809">
        <w:t>staff skills required to manage technology advancements</w:t>
      </w:r>
    </w:p>
    <w:p w14:paraId="5C264DDC" w14:textId="5345E53F" w:rsidR="00D701E2" w:rsidRDefault="00B93E4F" w:rsidP="00DD0680">
      <w:pPr>
        <w:pStyle w:val="NoSpacing"/>
        <w:jc w:val="both"/>
      </w:pPr>
      <w:r>
        <w:t xml:space="preserve">Led the development of </w:t>
      </w:r>
      <w:r w:rsidR="006F7599">
        <w:t xml:space="preserve">a </w:t>
      </w:r>
      <w:r>
        <w:t>feasibility study on behalf of a transmission utility to evaluate options for constructing control centers to manage independent transmission assets spread across multiple ISOs/RTOs. Drawing on regulatory and local construction market data, a final report was developed to highlight costs, benefits, and risks associated with various alternatives</w:t>
      </w:r>
    </w:p>
    <w:p w14:paraId="44A51661" w14:textId="3CD26E4E" w:rsidR="00B93E4F" w:rsidRDefault="00B93E4F" w:rsidP="00DD0680">
      <w:pPr>
        <w:pStyle w:val="NoSpacing"/>
        <w:jc w:val="both"/>
      </w:pPr>
      <w:r>
        <w:t>Led an audit of a client’s procurement, sourcing, and contract management practices to identify control gaps and risk points for mitigation. Provided recommendations for addressing gaps and improving controls/oversight of critical practices</w:t>
      </w:r>
    </w:p>
    <w:p w14:paraId="18DE64B5" w14:textId="6FDE6D24" w:rsidR="00D701E2" w:rsidRDefault="00B93E4F" w:rsidP="00DD0680">
      <w:pPr>
        <w:pStyle w:val="NoSpacing"/>
        <w:jc w:val="both"/>
      </w:pPr>
      <w:r>
        <w:t xml:space="preserve">Program managed a multi-dimensional supply chain transformation initiative for a major electric generation utility </w:t>
      </w:r>
      <w:r w:rsidRPr="00CE16AD">
        <w:t>to improve effectiveness and efficiency</w:t>
      </w:r>
      <w:r>
        <w:t xml:space="preserve"> of asset management, strategic sourcing, materials management, contract management, supplier quality</w:t>
      </w:r>
      <w:r w:rsidR="007C0A17">
        <w:t>,</w:t>
      </w:r>
      <w:r>
        <w:t xml:space="preserve"> and employee development practices</w:t>
      </w:r>
    </w:p>
    <w:p w14:paraId="57A35BF6" w14:textId="77AB98A8" w:rsidR="00DD0680" w:rsidRDefault="00DD0680" w:rsidP="00DD0680">
      <w:pPr>
        <w:pStyle w:val="NoSpacing"/>
        <w:jc w:val="both"/>
      </w:pPr>
      <w:r>
        <w:t>Program manage</w:t>
      </w:r>
      <w:r w:rsidR="00954CE2">
        <w:t>d</w:t>
      </w:r>
      <w:r>
        <w:t xml:space="preserve"> rate case and regulatory filings for a client’s electric, gas</w:t>
      </w:r>
      <w:r w:rsidR="000A1F4A">
        <w:t>,</w:t>
      </w:r>
      <w:r>
        <w:t xml:space="preserve"> and steam business units; </w:t>
      </w:r>
      <w:r w:rsidR="000A1F4A">
        <w:t>d</w:t>
      </w:r>
      <w:r>
        <w:t>rafted witness testimony, conducted quality reviews of rate filing documentation, reconciled budgets and cost</w:t>
      </w:r>
      <w:r w:rsidR="000A1F4A">
        <w:t>-</w:t>
      </w:r>
      <w:r>
        <w:t>of</w:t>
      </w:r>
      <w:r w:rsidR="000A1F4A">
        <w:t>-</w:t>
      </w:r>
      <w:r>
        <w:t>service models with funding requests, and managed regulatory filing project schedules and delivery adherence</w:t>
      </w:r>
    </w:p>
    <w:p w14:paraId="310BD558" w14:textId="39CB0FD3" w:rsidR="00DD0680" w:rsidRDefault="00DD0680" w:rsidP="00DD0680">
      <w:pPr>
        <w:pStyle w:val="NoSpacing"/>
        <w:jc w:val="both"/>
      </w:pPr>
      <w:r>
        <w:t xml:space="preserve">Developed written testimony for a client’s </w:t>
      </w:r>
      <w:r w:rsidR="000A1F4A">
        <w:t xml:space="preserve">advanced metering infrastructure </w:t>
      </w:r>
      <w:r>
        <w:t>witness panel in support of a recent electric and gas rate case filing with the New York Public Service Commission</w:t>
      </w:r>
    </w:p>
    <w:p w14:paraId="2E0456CE" w14:textId="3E1F2B01" w:rsidR="00DD0680" w:rsidRDefault="00DD0680" w:rsidP="00DD0680">
      <w:pPr>
        <w:pStyle w:val="NoSpacing"/>
        <w:jc w:val="both"/>
      </w:pPr>
      <w:r>
        <w:t>Program manage</w:t>
      </w:r>
      <w:r w:rsidR="003B7A25">
        <w:t>d</w:t>
      </w:r>
      <w:r w:rsidRPr="00F321CE">
        <w:t xml:space="preserve"> </w:t>
      </w:r>
      <w:r w:rsidR="003B7A25">
        <w:t>the development of</w:t>
      </w:r>
      <w:r>
        <w:t xml:space="preserve"> the </w:t>
      </w:r>
      <w:r w:rsidRPr="00F321CE">
        <w:t xml:space="preserve">governance </w:t>
      </w:r>
      <w:r>
        <w:t xml:space="preserve">framework required to manage a </w:t>
      </w:r>
      <w:r w:rsidRPr="00F321CE">
        <w:t xml:space="preserve">portfolio of projects </w:t>
      </w:r>
      <w:r>
        <w:t>s</w:t>
      </w:r>
      <w:r w:rsidRPr="00F321CE">
        <w:t>upport</w:t>
      </w:r>
      <w:r>
        <w:t>ing</w:t>
      </w:r>
      <w:r w:rsidRPr="00F321CE">
        <w:t xml:space="preserve"> the client’s role in New York’s Reforming th</w:t>
      </w:r>
      <w:r>
        <w:t xml:space="preserve">e Energy Vision (REV) program; </w:t>
      </w:r>
      <w:r w:rsidR="000A1F4A">
        <w:t>p</w:t>
      </w:r>
      <w:r w:rsidRPr="00F321CE">
        <w:t>rovided strategic guidance on distributed system platforms and integration of distributed energy resources</w:t>
      </w:r>
    </w:p>
    <w:p w14:paraId="48BA0DB2" w14:textId="77777777" w:rsidR="007D5771" w:rsidRDefault="007D5771" w:rsidP="007D5771">
      <w:pPr>
        <w:pStyle w:val="NoSpacing"/>
      </w:pPr>
      <w:r>
        <w:lastRenderedPageBreak/>
        <w:t>Prepared written testimony in support of a transmission utility’s rate case to demonstrate the reasonableness of client’s operation and maintenance (O&amp;M) and administrative and general (A&amp;G) expenses</w:t>
      </w:r>
    </w:p>
    <w:p w14:paraId="53719DA8" w14:textId="0B470038" w:rsidR="007D5771" w:rsidRDefault="007D5771" w:rsidP="007D5771">
      <w:pPr>
        <w:pStyle w:val="NoSpacing"/>
        <w:jc w:val="both"/>
      </w:pPr>
      <w:r>
        <w:t>Completed a current state assessment and benchmarking study of a client’s transmission O&amp;M and A&amp;G costs in order to provide third-party validation of the need and prudency of these investments in support of a pending transmission cost</w:t>
      </w:r>
      <w:r w:rsidR="00090307">
        <w:t>-</w:t>
      </w:r>
      <w:r>
        <w:t>of</w:t>
      </w:r>
      <w:r w:rsidR="00090307">
        <w:t>-</w:t>
      </w:r>
      <w:r>
        <w:t>service rate filing</w:t>
      </w:r>
    </w:p>
    <w:p w14:paraId="7782DB66" w14:textId="30836819" w:rsidR="00DD0680" w:rsidRDefault="00DD0680" w:rsidP="00DD0680">
      <w:pPr>
        <w:pStyle w:val="NoSpacing"/>
        <w:jc w:val="both"/>
      </w:pPr>
      <w:r>
        <w:t>Led a program to develop transmission operations and critical infrastructure protection policies and procedures and supported the company’s NERC compliance certification process</w:t>
      </w:r>
    </w:p>
    <w:p w14:paraId="17BB3AD0" w14:textId="5E030197" w:rsidR="005E0DEB" w:rsidRDefault="005E0DEB" w:rsidP="00124688">
      <w:pPr>
        <w:pStyle w:val="NoSpacing"/>
        <w:jc w:val="both"/>
      </w:pPr>
      <w:r>
        <w:t>Led a program to stand</w:t>
      </w:r>
      <w:r w:rsidR="000A1F4A">
        <w:t xml:space="preserve"> </w:t>
      </w:r>
      <w:r>
        <w:t xml:space="preserve">up operations and support technologies for a new electric transmission company; </w:t>
      </w:r>
      <w:r w:rsidR="000A1F4A">
        <w:t>e</w:t>
      </w:r>
      <w:r>
        <w:t xml:space="preserve">valuated requirements and facilitated a vendor review and selection process for a new energy management system, SCADA system, and telecommunication infrastructure; </w:t>
      </w:r>
      <w:r w:rsidR="000A1F4A">
        <w:t>d</w:t>
      </w:r>
      <w:r>
        <w:t>eveloped the management model used to provide implementation and production support for real-time operations, information security, and telecom services</w:t>
      </w:r>
    </w:p>
    <w:p w14:paraId="71A1AB0E" w14:textId="10DE58BF" w:rsidR="005E0DEB" w:rsidRDefault="005E0DEB" w:rsidP="005E0DEB">
      <w:pPr>
        <w:pStyle w:val="NoSpacing"/>
        <w:jc w:val="both"/>
      </w:pPr>
      <w:r>
        <w:t>Program manage</w:t>
      </w:r>
      <w:r w:rsidR="007B5F10">
        <w:t>d</w:t>
      </w:r>
      <w:r>
        <w:t xml:space="preserve"> a merger integration initiative that included leading a program of </w:t>
      </w:r>
      <w:r w:rsidR="000A1F4A">
        <w:t>10</w:t>
      </w:r>
      <w:r>
        <w:t xml:space="preserve"> independent work streams responsible for critical functions</w:t>
      </w:r>
      <w:r w:rsidR="000A1F4A">
        <w:t>,</w:t>
      </w:r>
      <w:r>
        <w:t xml:space="preserve"> including real-time operations, information management and security, asset management, and engineering and planning; </w:t>
      </w:r>
      <w:r w:rsidR="000A1F4A">
        <w:t>r</w:t>
      </w:r>
      <w:r>
        <w:t>eviewed the portfolio of technology solutions of both companies and provided recommendations on options for standardization and consolidation</w:t>
      </w:r>
    </w:p>
    <w:p w14:paraId="75C98364" w14:textId="7BA26F4B" w:rsidR="00124688" w:rsidRDefault="009C0BC3" w:rsidP="00124688">
      <w:pPr>
        <w:pStyle w:val="NoSpacing"/>
        <w:jc w:val="both"/>
      </w:pPr>
      <w:r>
        <w:t>Led an assessment of a client’s IT project management and delivery capabilities for functional areas</w:t>
      </w:r>
      <w:r w:rsidR="000A1F4A">
        <w:t>,</w:t>
      </w:r>
      <w:r>
        <w:t xml:space="preserve"> including information security, application development, IT infrastructure,</w:t>
      </w:r>
      <w:r w:rsidR="0085243E">
        <w:t xml:space="preserve"> and IT strategy and operations; </w:t>
      </w:r>
      <w:r w:rsidR="000A1F4A">
        <w:t>e</w:t>
      </w:r>
      <w:r w:rsidR="0085243E">
        <w:t xml:space="preserve">stablished a </w:t>
      </w:r>
      <w:r>
        <w:t xml:space="preserve">current state baseline of IT organization behaviors and practices </w:t>
      </w:r>
      <w:r w:rsidR="0085243E">
        <w:t>through</w:t>
      </w:r>
      <w:r>
        <w:t xml:space="preserve"> </w:t>
      </w:r>
      <w:r w:rsidR="00F70EF0">
        <w:t xml:space="preserve">a </w:t>
      </w:r>
      <w:r>
        <w:t>series of interviews, behavioral survey, and analy</w:t>
      </w:r>
      <w:r w:rsidR="0085243E">
        <w:t>sis of project management artifacts</w:t>
      </w:r>
      <w:r w:rsidR="00AF44B3">
        <w:t>.</w:t>
      </w:r>
      <w:r>
        <w:t xml:space="preserve"> </w:t>
      </w:r>
      <w:r w:rsidR="00AF44B3">
        <w:t>F</w:t>
      </w:r>
      <w:r>
        <w:t xml:space="preserve">indings </w:t>
      </w:r>
      <w:r w:rsidR="0085243E">
        <w:t>w</w:t>
      </w:r>
      <w:r>
        <w:t xml:space="preserve">ere compared to IT leading practices to identify performance gaps </w:t>
      </w:r>
      <w:r w:rsidR="0085243E">
        <w:t>in the</w:t>
      </w:r>
      <w:r>
        <w:t xml:space="preserve"> management and delivery of technology solutions</w:t>
      </w:r>
    </w:p>
    <w:p w14:paraId="3ADCBD6F" w14:textId="4B939680" w:rsidR="00471C26" w:rsidRDefault="00471C26" w:rsidP="00471C26">
      <w:pPr>
        <w:pStyle w:val="NoSpacing"/>
        <w:jc w:val="both"/>
      </w:pPr>
      <w:r>
        <w:t>Program manage</w:t>
      </w:r>
      <w:r w:rsidR="00AF44B3">
        <w:t>d</w:t>
      </w:r>
      <w:r>
        <w:t xml:space="preserve"> a technology and business change engagement supporting the transition of client’s transmission assets, billing/settlements, and related financial systems to functional control by one of the nation’s largest regional electric transmission organizations</w:t>
      </w:r>
    </w:p>
    <w:p w14:paraId="7A79E1B2" w14:textId="6763510A" w:rsidR="00471C26" w:rsidRDefault="00471C26" w:rsidP="00471C26">
      <w:pPr>
        <w:pStyle w:val="NoSpacing"/>
        <w:jc w:val="both"/>
      </w:pPr>
      <w:r>
        <w:t>Program manage</w:t>
      </w:r>
      <w:r w:rsidR="00AF44B3">
        <w:t>d</w:t>
      </w:r>
      <w:r>
        <w:t xml:space="preserve"> </w:t>
      </w:r>
      <w:r w:rsidR="00AF44B3">
        <w:t>the</w:t>
      </w:r>
      <w:r>
        <w:t xml:space="preserve"> development of transmission operation systems, facilities, organization, and p</w:t>
      </w:r>
      <w:r w:rsidR="009705E2">
        <w:t>rocedures on behalf of a client</w:t>
      </w:r>
      <w:r w:rsidR="00AF44B3">
        <w:t>.</w:t>
      </w:r>
      <w:r w:rsidR="009705E2">
        <w:t xml:space="preserve"> </w:t>
      </w:r>
      <w:r>
        <w:t xml:space="preserve">Designed </w:t>
      </w:r>
      <w:r w:rsidR="009705E2">
        <w:t xml:space="preserve">the </w:t>
      </w:r>
      <w:r>
        <w:t>organization structure for managing transmission operations, maintenance, and technology support functions</w:t>
      </w:r>
    </w:p>
    <w:p w14:paraId="2E0CDE92" w14:textId="18A8BC2B" w:rsidR="004B476C" w:rsidRDefault="004B476C" w:rsidP="004B476C">
      <w:pPr>
        <w:pStyle w:val="NoSpacing"/>
        <w:jc w:val="both"/>
      </w:pPr>
      <w:r>
        <w:t>Developed and negotiated the commercial framework, including vendor master services agre</w:t>
      </w:r>
      <w:r w:rsidR="00F70EF0">
        <w:t>ement and statements of work</w:t>
      </w:r>
      <w:r w:rsidR="002C5FF2">
        <w:t>,</w:t>
      </w:r>
      <w:r>
        <w:t xml:space="preserve"> for a multi-year business process and application maintena</w:t>
      </w:r>
      <w:r w:rsidR="00F70EF0">
        <w:t>nce offshore delivery service</w:t>
      </w:r>
    </w:p>
    <w:p w14:paraId="1F1C6671" w14:textId="3E7C83C4" w:rsidR="00490D93" w:rsidRDefault="00490D93" w:rsidP="00490D93">
      <w:pPr>
        <w:pStyle w:val="NoSpacing"/>
        <w:jc w:val="both"/>
      </w:pPr>
      <w:r>
        <w:t xml:space="preserve">Developed and implemented a governance </w:t>
      </w:r>
      <w:r w:rsidR="00FE36EB">
        <w:t xml:space="preserve">and delivery </w:t>
      </w:r>
      <w:r>
        <w:t xml:space="preserve">model to drive operational improvements across </w:t>
      </w:r>
      <w:r w:rsidR="00FE36EB">
        <w:t xml:space="preserve">the </w:t>
      </w:r>
      <w:r>
        <w:t xml:space="preserve">client’s </w:t>
      </w:r>
      <w:r w:rsidR="002C5FF2">
        <w:t>IT</w:t>
      </w:r>
      <w:r>
        <w:t>, supply chain, human resource</w:t>
      </w:r>
      <w:r w:rsidR="002C5FF2">
        <w:t>s</w:t>
      </w:r>
      <w:r>
        <w:t>, and finance and accounting functions</w:t>
      </w:r>
    </w:p>
    <w:p w14:paraId="0C9BA76A" w14:textId="3416BFEC" w:rsidR="00742159" w:rsidRDefault="00742159" w:rsidP="00A34D40">
      <w:pPr>
        <w:pStyle w:val="NoSpacing"/>
        <w:jc w:val="both"/>
      </w:pPr>
      <w:r>
        <w:t xml:space="preserve">Led the development of strategic plans and identified improvement initiatives for a </w:t>
      </w:r>
      <w:r w:rsidR="00FE36EB">
        <w:t>client</w:t>
      </w:r>
      <w:r>
        <w:t xml:space="preserve">’s </w:t>
      </w:r>
      <w:r w:rsidR="002C5FF2">
        <w:t>IT</w:t>
      </w:r>
      <w:r>
        <w:t xml:space="preserve"> and finance and accounti</w:t>
      </w:r>
      <w:r w:rsidR="00A63002">
        <w:t>ng shared services organization</w:t>
      </w:r>
    </w:p>
    <w:p w14:paraId="5EBEB3E5" w14:textId="77777777" w:rsidR="00490D93" w:rsidRDefault="00490D93" w:rsidP="00490D93">
      <w:pPr>
        <w:pStyle w:val="NoSpacing"/>
        <w:jc w:val="both"/>
      </w:pPr>
      <w:r>
        <w:t>Managed the evaluation and transition of a utility client’s billing and collection functions to a third-party service provider’s offshore delivery facility</w:t>
      </w:r>
    </w:p>
    <w:p w14:paraId="0AF354F7" w14:textId="77777777" w:rsidR="00490D93" w:rsidRDefault="00490D93" w:rsidP="00490D93">
      <w:pPr>
        <w:pStyle w:val="NoSpacing"/>
        <w:jc w:val="both"/>
      </w:pPr>
      <w:r>
        <w:t>Program managed a client project to develop a new transmission operations organization, including oversight capital budgets and project teams responsible for constructing a primary and backup control center, developing an energy management system, deploying telecommunication infrastructure, meeting NERC compliance, and staffing a transmission operations organization</w:t>
      </w:r>
    </w:p>
    <w:p w14:paraId="1004ADB9" w14:textId="1B1A8931" w:rsidR="00CD212C" w:rsidRPr="008B4305" w:rsidRDefault="00490D93" w:rsidP="00367322">
      <w:pPr>
        <w:pStyle w:val="NoSpacing"/>
        <w:jc w:val="both"/>
      </w:pPr>
      <w:r>
        <w:t>Completed a work simplification assessment for a client’s entire fossil/hydro generation fleet. Provided recommendations on operational improvements, process efficiency gains, standardization, and long-term cost savings opportunities</w:t>
      </w:r>
    </w:p>
    <w:sectPr w:rsidR="00CD212C" w:rsidRPr="008B4305" w:rsidSect="00883918">
      <w:headerReference w:type="default" r:id="rId7"/>
      <w:pgSz w:w="12240" w:h="15840"/>
      <w:pgMar w:top="1626" w:right="1080" w:bottom="810" w:left="108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20DBD" w14:textId="77777777" w:rsidR="00632373" w:rsidRDefault="00632373" w:rsidP="00CD212C">
      <w:r>
        <w:separator/>
      </w:r>
    </w:p>
  </w:endnote>
  <w:endnote w:type="continuationSeparator" w:id="0">
    <w:p w14:paraId="0DA16E54" w14:textId="77777777" w:rsidR="00632373" w:rsidRDefault="00632373" w:rsidP="00CD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A923D" w14:textId="77777777" w:rsidR="00632373" w:rsidRDefault="00632373" w:rsidP="00CD212C">
      <w:r>
        <w:separator/>
      </w:r>
    </w:p>
  </w:footnote>
  <w:footnote w:type="continuationSeparator" w:id="0">
    <w:p w14:paraId="5B247334" w14:textId="77777777" w:rsidR="00632373" w:rsidRDefault="00632373" w:rsidP="00CD2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B0309" w14:textId="77777777" w:rsidR="00FE36EB" w:rsidRPr="00CD212C" w:rsidRDefault="00FE36EB" w:rsidP="00CD212C">
    <w:pPr>
      <w:pStyle w:val="Subtit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3DB9F" wp14:editId="1FCD1E1B">
          <wp:simplePos x="0" y="0"/>
          <wp:positionH relativeFrom="column">
            <wp:posOffset>17062</wp:posOffset>
          </wp:positionH>
          <wp:positionV relativeFrom="paragraph">
            <wp:posOffset>-993</wp:posOffset>
          </wp:positionV>
          <wp:extent cx="1391479" cy="596348"/>
          <wp:effectExtent l="19050" t="0" r="0" b="0"/>
          <wp:wrapNone/>
          <wp:docPr id="1" name="Picture 0" descr="SM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4793" cy="597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D212C">
      <w:t>Resume of:</w:t>
    </w:r>
  </w:p>
  <w:p w14:paraId="6CF05319" w14:textId="77777777" w:rsidR="00FE36EB" w:rsidRPr="00CD212C" w:rsidRDefault="00FE36EB" w:rsidP="00CD212C">
    <w:pPr>
      <w:jc w:val="right"/>
      <w:rPr>
        <w:rStyle w:val="SubtleEmphasis"/>
      </w:rPr>
    </w:pPr>
    <w:r>
      <w:rPr>
        <w:rStyle w:val="SubtleEmphasis"/>
      </w:rPr>
      <w:t>David G. Adams</w:t>
    </w:r>
  </w:p>
  <w:p w14:paraId="5AB0D653" w14:textId="322630E0" w:rsidR="00FE36EB" w:rsidRPr="00CD212C" w:rsidRDefault="006E08D2" w:rsidP="00CD212C">
    <w:pPr>
      <w:jc w:val="right"/>
      <w:rPr>
        <w:rStyle w:val="SubtleEmphasis"/>
      </w:rPr>
    </w:pPr>
    <w:r>
      <w:rPr>
        <w:rStyle w:val="SubtleEmphasis"/>
      </w:rPr>
      <w:t>Partner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375EF4"/>
    <w:multiLevelType w:val="hybridMultilevel"/>
    <w:tmpl w:val="71A89946"/>
    <w:lvl w:ilvl="0" w:tplc="1A6C16E2">
      <w:start w:val="1"/>
      <w:numFmt w:val="bullet"/>
      <w:pStyle w:val="ResumebulletAssignmentsArticles"/>
      <w:lvlText w:val="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  <w:color w:val="003A94"/>
        <w:sz w:val="20"/>
        <w:szCs w:val="20"/>
      </w:rPr>
    </w:lvl>
    <w:lvl w:ilvl="1" w:tplc="4984D9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344A8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DE08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821D3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124A57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4E30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7C728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D6839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3C381F"/>
    <w:multiLevelType w:val="hybridMultilevel"/>
    <w:tmpl w:val="C8E6B880"/>
    <w:lvl w:ilvl="0" w:tplc="04090001">
      <w:start w:val="1"/>
      <w:numFmt w:val="bullet"/>
      <w:pStyle w:val="ResumeBulletSpecialization"/>
      <w:lvlText w:val="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3A94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A25D3"/>
    <w:multiLevelType w:val="hybridMultilevel"/>
    <w:tmpl w:val="0B14507A"/>
    <w:lvl w:ilvl="0" w:tplc="AB38F968">
      <w:start w:val="1"/>
      <w:numFmt w:val="bullet"/>
      <w:pStyle w:val="NoSpacing"/>
      <w:lvlText w:val="n"/>
      <w:lvlJc w:val="left"/>
      <w:pPr>
        <w:ind w:left="360" w:hanging="360"/>
      </w:pPr>
      <w:rPr>
        <w:rFonts w:ascii="Wingdings" w:hAnsi="Wingdings"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2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150"/>
    <w:rsid w:val="00040B50"/>
    <w:rsid w:val="00090307"/>
    <w:rsid w:val="000A1F4A"/>
    <w:rsid w:val="00104AE6"/>
    <w:rsid w:val="00124688"/>
    <w:rsid w:val="001567A5"/>
    <w:rsid w:val="001A6866"/>
    <w:rsid w:val="002C5930"/>
    <w:rsid w:val="002C5FF2"/>
    <w:rsid w:val="002D124B"/>
    <w:rsid w:val="00304054"/>
    <w:rsid w:val="00346CFF"/>
    <w:rsid w:val="003552F4"/>
    <w:rsid w:val="00361E28"/>
    <w:rsid w:val="00367322"/>
    <w:rsid w:val="003B7A25"/>
    <w:rsid w:val="0041311E"/>
    <w:rsid w:val="0042460B"/>
    <w:rsid w:val="0042701C"/>
    <w:rsid w:val="00434E19"/>
    <w:rsid w:val="00471C26"/>
    <w:rsid w:val="00490D93"/>
    <w:rsid w:val="00491AD0"/>
    <w:rsid w:val="004A6434"/>
    <w:rsid w:val="004B476C"/>
    <w:rsid w:val="004E1921"/>
    <w:rsid w:val="005C1DB3"/>
    <w:rsid w:val="005E0DEB"/>
    <w:rsid w:val="00632373"/>
    <w:rsid w:val="006432C3"/>
    <w:rsid w:val="006621C6"/>
    <w:rsid w:val="00667904"/>
    <w:rsid w:val="00673E47"/>
    <w:rsid w:val="00685A7A"/>
    <w:rsid w:val="006C5621"/>
    <w:rsid w:val="006E08D2"/>
    <w:rsid w:val="006F7599"/>
    <w:rsid w:val="00702B6F"/>
    <w:rsid w:val="00742159"/>
    <w:rsid w:val="007922EE"/>
    <w:rsid w:val="007B5F10"/>
    <w:rsid w:val="007B7A04"/>
    <w:rsid w:val="007C0A17"/>
    <w:rsid w:val="007D5771"/>
    <w:rsid w:val="007D62AC"/>
    <w:rsid w:val="00847AA8"/>
    <w:rsid w:val="0085243E"/>
    <w:rsid w:val="00863668"/>
    <w:rsid w:val="00883918"/>
    <w:rsid w:val="008B4305"/>
    <w:rsid w:val="009216F7"/>
    <w:rsid w:val="0095496E"/>
    <w:rsid w:val="00954CE2"/>
    <w:rsid w:val="009705E2"/>
    <w:rsid w:val="00996B6C"/>
    <w:rsid w:val="009C0BC3"/>
    <w:rsid w:val="009C260F"/>
    <w:rsid w:val="009F4A4A"/>
    <w:rsid w:val="00A34D40"/>
    <w:rsid w:val="00A63002"/>
    <w:rsid w:val="00AE3B76"/>
    <w:rsid w:val="00AF44B3"/>
    <w:rsid w:val="00B14809"/>
    <w:rsid w:val="00B42D52"/>
    <w:rsid w:val="00B45D6B"/>
    <w:rsid w:val="00B93E4F"/>
    <w:rsid w:val="00B9645E"/>
    <w:rsid w:val="00BB222E"/>
    <w:rsid w:val="00BD4349"/>
    <w:rsid w:val="00BE07AB"/>
    <w:rsid w:val="00C2762E"/>
    <w:rsid w:val="00C54150"/>
    <w:rsid w:val="00C95C86"/>
    <w:rsid w:val="00CD212C"/>
    <w:rsid w:val="00D35EAE"/>
    <w:rsid w:val="00D701E2"/>
    <w:rsid w:val="00D91947"/>
    <w:rsid w:val="00DB4800"/>
    <w:rsid w:val="00DD0680"/>
    <w:rsid w:val="00E846B6"/>
    <w:rsid w:val="00EA3A60"/>
    <w:rsid w:val="00EE40FB"/>
    <w:rsid w:val="00EF38B9"/>
    <w:rsid w:val="00EF7DD0"/>
    <w:rsid w:val="00F64671"/>
    <w:rsid w:val="00F70EF0"/>
    <w:rsid w:val="00F74A3A"/>
    <w:rsid w:val="00F76195"/>
    <w:rsid w:val="00F92640"/>
    <w:rsid w:val="00FD0223"/>
    <w:rsid w:val="00FE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AAA7A4A"/>
  <w15:docId w15:val="{A77D9B3E-CD6B-2640-B856-8983D2EBF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2C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rsid w:val="00CD212C"/>
    <w:pPr>
      <w:spacing w:before="120" w:after="120"/>
      <w:outlineLvl w:val="0"/>
    </w:pPr>
    <w:rPr>
      <w:rFonts w:ascii="Arial Narrow" w:hAnsi="Arial Narrow" w:cs="Arial"/>
      <w:b/>
      <w:i/>
      <w:color w:val="5F606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305"/>
  </w:style>
  <w:style w:type="paragraph" w:styleId="Footer">
    <w:name w:val="footer"/>
    <w:basedOn w:val="Normal"/>
    <w:link w:val="Foot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305"/>
  </w:style>
  <w:style w:type="paragraph" w:styleId="BalloonText">
    <w:name w:val="Balloon Text"/>
    <w:basedOn w:val="Normal"/>
    <w:link w:val="BalloonTextChar"/>
    <w:uiPriority w:val="99"/>
    <w:semiHidden/>
    <w:unhideWhenUsed/>
    <w:rsid w:val="008B4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CD212C"/>
    <w:rPr>
      <w:rFonts w:ascii="Arial Narrow" w:hAnsi="Arial Narrow" w:cs="Arial"/>
      <w:b/>
      <w:i/>
      <w:color w:val="5F6062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CD212C"/>
    <w:pPr>
      <w:tabs>
        <w:tab w:val="right" w:pos="10080"/>
      </w:tabs>
      <w:jc w:val="right"/>
    </w:pPr>
    <w:rPr>
      <w:rFonts w:cs="Arial"/>
      <w:i/>
      <w:szCs w:val="20"/>
    </w:r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CD212C"/>
    <w:rPr>
      <w:rFonts w:ascii="Arial" w:hAnsi="Arial" w:cs="Arial"/>
      <w:i/>
      <w:sz w:val="20"/>
      <w:szCs w:val="20"/>
    </w:rPr>
  </w:style>
  <w:style w:type="character" w:styleId="SubtleEmphasis">
    <w:name w:val="Subtle Emphasis"/>
    <w:aliases w:val="Resume Header: Name and Title"/>
    <w:uiPriority w:val="19"/>
    <w:qFormat/>
    <w:rsid w:val="00CD212C"/>
    <w:rPr>
      <w:rFonts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8B4305"/>
    <w:pPr>
      <w:ind w:left="720"/>
      <w:contextualSpacing/>
    </w:pPr>
  </w:style>
  <w:style w:type="paragraph" w:styleId="NoSpacing">
    <w:name w:val="No Spacing"/>
    <w:aliases w:val="Resume Bullet"/>
    <w:basedOn w:val="ListParagraph"/>
    <w:link w:val="NoSpacingChar"/>
    <w:qFormat/>
    <w:rsid w:val="00CD212C"/>
    <w:pPr>
      <w:numPr>
        <w:numId w:val="1"/>
      </w:numPr>
      <w:spacing w:before="60" w:after="60"/>
    </w:pPr>
  </w:style>
  <w:style w:type="paragraph" w:customStyle="1" w:styleId="ResumeText">
    <w:name w:val="Resume Text"/>
    <w:basedOn w:val="BodyText"/>
    <w:link w:val="ResumeTextChar"/>
    <w:rsid w:val="00FD0223"/>
    <w:pPr>
      <w:spacing w:after="0"/>
    </w:pPr>
    <w:rPr>
      <w:rFonts w:ascii="Times New Roman" w:eastAsia="Times New Roman" w:hAnsi="Times New Roman" w:cs="Times New Roman"/>
      <w:szCs w:val="20"/>
    </w:rPr>
  </w:style>
  <w:style w:type="character" w:customStyle="1" w:styleId="ResumeTextChar">
    <w:name w:val="Resume Text Char"/>
    <w:basedOn w:val="BodyTextChar"/>
    <w:link w:val="ResumeText"/>
    <w:locked/>
    <w:rsid w:val="00FD0223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FD022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D0223"/>
    <w:rPr>
      <w:rFonts w:ascii="Arial" w:hAnsi="Arial"/>
      <w:sz w:val="20"/>
    </w:rPr>
  </w:style>
  <w:style w:type="paragraph" w:customStyle="1" w:styleId="ResumeBulletSpecialization">
    <w:name w:val="Resume Bullet Specialization"/>
    <w:basedOn w:val="Normal"/>
    <w:uiPriority w:val="1"/>
    <w:qFormat/>
    <w:rsid w:val="00FD0223"/>
    <w:pPr>
      <w:numPr>
        <w:numId w:val="2"/>
      </w:numPr>
    </w:pPr>
    <w:rPr>
      <w:rFonts w:ascii="Times New Roman" w:eastAsia="Times New Roman" w:hAnsi="Times New Roman" w:cs="Times New Roman"/>
      <w:szCs w:val="20"/>
    </w:rPr>
  </w:style>
  <w:style w:type="character" w:customStyle="1" w:styleId="NoSpacingChar">
    <w:name w:val="No Spacing Char"/>
    <w:aliases w:val="Resume Bullet Char"/>
    <w:basedOn w:val="DefaultParagraphFont"/>
    <w:link w:val="NoSpacing"/>
    <w:locked/>
    <w:rsid w:val="00FD0223"/>
    <w:rPr>
      <w:rFonts w:ascii="Arial" w:hAnsi="Arial"/>
      <w:sz w:val="20"/>
    </w:rPr>
  </w:style>
  <w:style w:type="paragraph" w:customStyle="1" w:styleId="ResumebulletAssignmentsArticles">
    <w:name w:val="Resume bullet Assignments &amp; Articles"/>
    <w:basedOn w:val="ResumeBulletSpecialization"/>
    <w:uiPriority w:val="1"/>
    <w:qFormat/>
    <w:rsid w:val="00FD0223"/>
    <w:pPr>
      <w:numPr>
        <w:numId w:val="4"/>
      </w:numPr>
      <w:tabs>
        <w:tab w:val="clear" w:pos="630"/>
        <w:tab w:val="num" w:pos="360"/>
      </w:tabs>
      <w:spacing w:before="40" w:after="80" w:line="200" w:lineRule="exact"/>
      <w:ind w:left="360"/>
    </w:pPr>
  </w:style>
  <w:style w:type="paragraph" w:customStyle="1" w:styleId="Resumebullet2">
    <w:name w:val="Resume bullet 2"/>
    <w:basedOn w:val="NoSpacing"/>
    <w:link w:val="Resumebullet2Char"/>
    <w:rsid w:val="00FD0223"/>
    <w:pPr>
      <w:numPr>
        <w:numId w:val="0"/>
      </w:numPr>
      <w:tabs>
        <w:tab w:val="num" w:pos="360"/>
      </w:tabs>
      <w:spacing w:before="40" w:after="80" w:line="200" w:lineRule="exact"/>
      <w:ind w:left="360" w:hanging="360"/>
      <w:contextualSpacing w:val="0"/>
    </w:pPr>
    <w:rPr>
      <w:rFonts w:ascii="Times New Roman" w:eastAsia="Times New Roman" w:hAnsi="Times New Roman" w:cs="Times New Roman"/>
      <w:szCs w:val="20"/>
    </w:rPr>
  </w:style>
  <w:style w:type="character" w:customStyle="1" w:styleId="Resumebullet2Char">
    <w:name w:val="Resume bullet 2 Char"/>
    <w:basedOn w:val="NoSpacingChar"/>
    <w:link w:val="Resumebullet2"/>
    <w:locked/>
    <w:rsid w:val="00FD0223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rtinez\AppData\Local\Microsoft\Windows\Temporary%20Internet%20Files\Content.Outlook\3I4WFJZN\Resume%20Template_2013_DRAFT%20(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 Template_2013_DRAFT (5)</Template>
  <TotalTime>22</TotalTime>
  <Pages>2</Pages>
  <Words>1253</Words>
  <Characters>7144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8381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lmartinez</dc:creator>
  <cp:lastModifiedBy>Kim Powell</cp:lastModifiedBy>
  <cp:revision>12</cp:revision>
  <dcterms:created xsi:type="dcterms:W3CDTF">2021-12-20T16:03:00Z</dcterms:created>
  <dcterms:modified xsi:type="dcterms:W3CDTF">2021-12-20T16:21:00Z</dcterms:modified>
</cp:coreProperties>
</file>